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5AB71" w14:textId="36A1F9C4" w:rsidR="00524388" w:rsidRDefault="00EA1F2B" w:rsidP="00DB7ED0">
      <w:pPr>
        <w:pStyle w:val="Title"/>
        <w:pBdr>
          <w:bottom w:val="single" w:sz="48" w:space="23" w:color="FF7A00" w:themeColor="accent1"/>
        </w:pBdr>
        <w:jc w:val="center"/>
      </w:pPr>
      <w:r>
        <w:t>2021: THE VISION ONE YEAR LATER</w:t>
      </w:r>
    </w:p>
    <w:p w14:paraId="7EF79FA7" w14:textId="70302575" w:rsidR="00DB7ED0" w:rsidRPr="00DB7ED0" w:rsidRDefault="00DB7ED0" w:rsidP="00DB7ED0">
      <w:pPr>
        <w:pStyle w:val="Title"/>
        <w:pBdr>
          <w:bottom w:val="single" w:sz="48" w:space="23" w:color="FF7A00" w:themeColor="accent1"/>
        </w:pBdr>
        <w:jc w:val="center"/>
        <w:rPr>
          <w:sz w:val="22"/>
          <w:szCs w:val="22"/>
        </w:rPr>
      </w:pPr>
      <w:r w:rsidRPr="00DB7ED0">
        <w:rPr>
          <w:sz w:val="22"/>
          <w:szCs w:val="22"/>
        </w:rPr>
        <w:t>By Tracy E. Antoine</w:t>
      </w:r>
    </w:p>
    <w:p w14:paraId="45FED801" w14:textId="031EC3D7" w:rsidR="00524388" w:rsidRDefault="00EA1F2B">
      <w:pPr>
        <w:pStyle w:val="Heading1"/>
      </w:pPr>
      <w:r>
        <w:t>AUGUST 27, 2020</w:t>
      </w:r>
    </w:p>
    <w:p w14:paraId="022AF936" w14:textId="30839B64" w:rsidR="009F5AB2" w:rsidRDefault="00EA1F2B" w:rsidP="00EA1F2B">
      <w:r>
        <w:t xml:space="preserve">This date marks the one- year anniversary of the devasting Category 3, Hurricane Laura. She made landfall in Cameron, Louisiana before ripping through Southwest Louisiana. In her wake she left behind six deaths and a ninety-seven percent structural damage index. </w:t>
      </w:r>
    </w:p>
    <w:p w14:paraId="3DBFB9F8" w14:textId="01EEFE6B" w:rsidR="009F5AB2" w:rsidRDefault="009F5AB2" w:rsidP="00EA1F2B">
      <w:r>
        <w:rPr>
          <w:noProof/>
        </w:rPr>
        <w:drawing>
          <wp:inline distT="0" distB="0" distL="0" distR="0" wp14:anchorId="34855A7D" wp14:editId="7AED33B1">
            <wp:extent cx="3289301" cy="2192867"/>
            <wp:effectExtent l="0" t="0" r="0" b="4445"/>
            <wp:docPr id="9" name="Picture 9" descr="A picture containing outdoor, building, sky,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outdoor, building, sky, gras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96794" cy="2197862"/>
                    </a:xfrm>
                    <a:prstGeom prst="rect">
                      <a:avLst/>
                    </a:prstGeom>
                  </pic:spPr>
                </pic:pic>
              </a:graphicData>
            </a:graphic>
          </wp:inline>
        </w:drawing>
      </w:r>
      <w:r>
        <w:rPr>
          <w:noProof/>
        </w:rPr>
        <w:drawing>
          <wp:inline distT="0" distB="0" distL="0" distR="0" wp14:anchorId="48A3015F" wp14:editId="71B03EF0">
            <wp:extent cx="3289300" cy="2192866"/>
            <wp:effectExtent l="0" t="0" r="0" b="4445"/>
            <wp:docPr id="14" name="Picture 14" descr="A picture containing sky,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sky, outdoo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04825" cy="2203216"/>
                    </a:xfrm>
                    <a:prstGeom prst="rect">
                      <a:avLst/>
                    </a:prstGeom>
                  </pic:spPr>
                </pic:pic>
              </a:graphicData>
            </a:graphic>
          </wp:inline>
        </w:drawing>
      </w:r>
    </w:p>
    <w:p w14:paraId="4D1B80CB" w14:textId="77777777" w:rsidR="006F571A" w:rsidRDefault="009F5AB2" w:rsidP="00EA1F2B">
      <w:r>
        <w:rPr>
          <w:noProof/>
        </w:rPr>
        <w:drawing>
          <wp:inline distT="0" distB="0" distL="0" distR="0" wp14:anchorId="07C689C6" wp14:editId="66A03796">
            <wp:extent cx="3289300" cy="2192866"/>
            <wp:effectExtent l="0" t="0" r="0" b="4445"/>
            <wp:docPr id="3" name="Picture 3" descr="A picture containing outdoor, sky, grass,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outdoor, sky, grass, building&#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3351723" cy="2234481"/>
                    </a:xfrm>
                    <a:prstGeom prst="rect">
                      <a:avLst/>
                    </a:prstGeom>
                  </pic:spPr>
                </pic:pic>
              </a:graphicData>
            </a:graphic>
          </wp:inline>
        </w:drawing>
      </w:r>
      <w:r w:rsidR="006F571A">
        <w:rPr>
          <w:noProof/>
        </w:rPr>
        <w:drawing>
          <wp:inline distT="0" distB="0" distL="0" distR="0" wp14:anchorId="3FFC90F3" wp14:editId="57519457">
            <wp:extent cx="3344334" cy="2229556"/>
            <wp:effectExtent l="0" t="0" r="0" b="5715"/>
            <wp:docPr id="8" name="Picture 8" descr="A picture containing sky, outdoor,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sky, outdoor, roa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53126" cy="2235417"/>
                    </a:xfrm>
                    <a:prstGeom prst="rect">
                      <a:avLst/>
                    </a:prstGeom>
                  </pic:spPr>
                </pic:pic>
              </a:graphicData>
            </a:graphic>
          </wp:inline>
        </w:drawing>
      </w:r>
    </w:p>
    <w:p w14:paraId="79C66AAA" w14:textId="77777777" w:rsidR="00DB7ED0" w:rsidRDefault="00DB7ED0" w:rsidP="00EA1F2B"/>
    <w:p w14:paraId="436673F3" w14:textId="4DF8C81F" w:rsidR="00EA1F2B" w:rsidRDefault="00EA1F2B" w:rsidP="00EA1F2B">
      <w:r>
        <w:lastRenderedPageBreak/>
        <w:t xml:space="preserve">The progress to rebuild the cities of Southwest Louisianan has been a slow and frustrating process. After, issues with scamming contractors, debris, and drainage issues, alarming new COVID cases, and other natural disasters, we are left with the </w:t>
      </w:r>
      <w:r w:rsidR="00DB7ED0">
        <w:t>question, “will</w:t>
      </w:r>
      <w:r>
        <w:t xml:space="preserve"> Southwest Louisiana be able to sustain a healthy living environment, if hit with another major hurricane?”</w:t>
      </w:r>
    </w:p>
    <w:p w14:paraId="61A387A0" w14:textId="1C879A14" w:rsidR="006F571A" w:rsidRDefault="003262FF" w:rsidP="006F571A">
      <w:r>
        <w:rPr>
          <w:noProof/>
        </w:rPr>
        <w:drawing>
          <wp:inline distT="0" distB="0" distL="0" distR="0" wp14:anchorId="52CD5BDC" wp14:editId="2FBCA677">
            <wp:extent cx="3302000" cy="2201333"/>
            <wp:effectExtent l="0" t="0" r="0" b="0"/>
            <wp:docPr id="7" name="Picture 7" descr="A building under constructi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uilding under constructio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25265" cy="2216843"/>
                    </a:xfrm>
                    <a:prstGeom prst="rect">
                      <a:avLst/>
                    </a:prstGeom>
                  </pic:spPr>
                </pic:pic>
              </a:graphicData>
            </a:graphic>
          </wp:inline>
        </w:drawing>
      </w:r>
      <w:r>
        <w:rPr>
          <w:noProof/>
        </w:rPr>
        <w:drawing>
          <wp:inline distT="0" distB="0" distL="0" distR="0" wp14:anchorId="27ACFB23" wp14:editId="1566B900">
            <wp:extent cx="3302000" cy="2200910"/>
            <wp:effectExtent l="0" t="0" r="0" b="0"/>
            <wp:docPr id="11" name="Picture 11" descr="A picture containing sky, outdoor,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sky, outdoor, di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34301" cy="2222440"/>
                    </a:xfrm>
                    <a:prstGeom prst="rect">
                      <a:avLst/>
                    </a:prstGeom>
                  </pic:spPr>
                </pic:pic>
              </a:graphicData>
            </a:graphic>
          </wp:inline>
        </w:drawing>
      </w:r>
      <w:r>
        <w:rPr>
          <w:noProof/>
        </w:rPr>
        <w:drawing>
          <wp:inline distT="0" distB="0" distL="0" distR="0" wp14:anchorId="3D0230CA" wp14:editId="1F9ECFE9">
            <wp:extent cx="3301365" cy="2243244"/>
            <wp:effectExtent l="0" t="0" r="63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39052" cy="2268852"/>
                    </a:xfrm>
                    <a:prstGeom prst="rect">
                      <a:avLst/>
                    </a:prstGeom>
                  </pic:spPr>
                </pic:pic>
              </a:graphicData>
            </a:graphic>
          </wp:inline>
        </w:drawing>
      </w:r>
      <w:r w:rsidR="006F571A">
        <w:rPr>
          <w:noProof/>
        </w:rPr>
        <w:drawing>
          <wp:inline distT="0" distB="0" distL="0" distR="0" wp14:anchorId="42E0B065" wp14:editId="40875AF3">
            <wp:extent cx="3360420" cy="2266103"/>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71588" cy="2273634"/>
                    </a:xfrm>
                    <a:prstGeom prst="rect">
                      <a:avLst/>
                    </a:prstGeom>
                  </pic:spPr>
                </pic:pic>
              </a:graphicData>
            </a:graphic>
          </wp:inline>
        </w:drawing>
      </w:r>
    </w:p>
    <w:p w14:paraId="0DD765AE" w14:textId="77777777" w:rsidR="006F571A" w:rsidRDefault="006F571A" w:rsidP="006F571A"/>
    <w:p w14:paraId="77FA307C" w14:textId="77777777" w:rsidR="006F571A" w:rsidRDefault="006F571A" w:rsidP="006F571A"/>
    <w:p w14:paraId="7DC0D406" w14:textId="77777777" w:rsidR="00DB7ED0" w:rsidRDefault="00DB7ED0" w:rsidP="006F571A"/>
    <w:p w14:paraId="40AFEBF5" w14:textId="77777777" w:rsidR="00DB7ED0" w:rsidRDefault="00DB7ED0" w:rsidP="006F571A"/>
    <w:p w14:paraId="569A69BC" w14:textId="77777777" w:rsidR="00DB7ED0" w:rsidRDefault="00DB7ED0" w:rsidP="006F571A"/>
    <w:p w14:paraId="684DB07A" w14:textId="77777777" w:rsidR="00DB7ED0" w:rsidRDefault="00DB7ED0" w:rsidP="006F571A"/>
    <w:p w14:paraId="23B8E1F6" w14:textId="7AA91659" w:rsidR="006F571A" w:rsidRDefault="00DB7ED0" w:rsidP="006F571A">
      <w:r>
        <w:lastRenderedPageBreak/>
        <w:t xml:space="preserve">As </w:t>
      </w:r>
      <w:r w:rsidR="006F571A">
        <w:t>I drove around the city of Lake Charles, revisiting some of the areas I photographed after Hurricane Laura. There has been little or no improvement to most of the city. Now faced with yet, another storm threat, what will be left of the Gulf Coast, after another record-breaking hurricane season.</w:t>
      </w:r>
      <w:r w:rsidR="006F571A" w:rsidRPr="009F5AB2">
        <w:rPr>
          <w:noProof/>
        </w:rPr>
        <w:t xml:space="preserve"> </w:t>
      </w:r>
    </w:p>
    <w:p w14:paraId="07D9C2ED" w14:textId="77777777" w:rsidR="006F571A" w:rsidRDefault="006F571A" w:rsidP="00EA1F2B"/>
    <w:p w14:paraId="0674F78D" w14:textId="77777777" w:rsidR="00DB7ED0" w:rsidRDefault="003262FF" w:rsidP="00EA1F2B">
      <w:r>
        <w:rPr>
          <w:noProof/>
        </w:rPr>
        <w:drawing>
          <wp:inline distT="0" distB="0" distL="0" distR="0" wp14:anchorId="5A331F2F" wp14:editId="0C9BAE7D">
            <wp:extent cx="3161665" cy="2243224"/>
            <wp:effectExtent l="0" t="0" r="635" b="5080"/>
            <wp:docPr id="18" name="Picture 18" descr="A picture containing text, grass,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grass, outdoor, sky&#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44684" cy="2302127"/>
                    </a:xfrm>
                    <a:prstGeom prst="rect">
                      <a:avLst/>
                    </a:prstGeom>
                  </pic:spPr>
                </pic:pic>
              </a:graphicData>
            </a:graphic>
          </wp:inline>
        </w:drawing>
      </w:r>
      <w:r w:rsidR="009F5AB2">
        <w:rPr>
          <w:noProof/>
        </w:rPr>
        <w:drawing>
          <wp:inline distT="0" distB="0" distL="0" distR="0" wp14:anchorId="60A9B7EE" wp14:editId="44DD2F78">
            <wp:extent cx="3361267" cy="2240845"/>
            <wp:effectExtent l="0" t="0" r="4445" b="0"/>
            <wp:docPr id="13" name="Picture 13" descr="A picture containing tree, grass, outdoor, t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ree, grass, outdoor, track&#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73402" cy="2248935"/>
                    </a:xfrm>
                    <a:prstGeom prst="rect">
                      <a:avLst/>
                    </a:prstGeom>
                  </pic:spPr>
                </pic:pic>
              </a:graphicData>
            </a:graphic>
          </wp:inline>
        </w:drawing>
      </w:r>
      <w:r w:rsidR="00C41719">
        <w:rPr>
          <w:noProof/>
        </w:rPr>
        <w:drawing>
          <wp:inline distT="0" distB="0" distL="0" distR="0" wp14:anchorId="0E9B0F43" wp14:editId="745718BA">
            <wp:extent cx="3352281" cy="2233963"/>
            <wp:effectExtent l="0" t="0" r="635" b="1270"/>
            <wp:docPr id="20" name="Picture 20" descr="A picture containing tree, outdoor, building,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tree, outdoor, building, hous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372010" cy="2247110"/>
                    </a:xfrm>
                    <a:prstGeom prst="rect">
                      <a:avLst/>
                    </a:prstGeom>
                  </pic:spPr>
                </pic:pic>
              </a:graphicData>
            </a:graphic>
          </wp:inline>
        </w:drawing>
      </w:r>
      <w:r w:rsidR="00C41719">
        <w:rPr>
          <w:noProof/>
        </w:rPr>
        <w:drawing>
          <wp:inline distT="0" distB="0" distL="0" distR="0" wp14:anchorId="0DCE24D0" wp14:editId="425B292A">
            <wp:extent cx="3161665" cy="2107777"/>
            <wp:effectExtent l="0" t="0" r="635" b="635"/>
            <wp:docPr id="21" name="Picture 21" descr="A picture containing grass, sky, outdoor,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grass, sky, outdoor, plan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84040" cy="2122694"/>
                    </a:xfrm>
                    <a:prstGeom prst="rect">
                      <a:avLst/>
                    </a:prstGeom>
                  </pic:spPr>
                </pic:pic>
              </a:graphicData>
            </a:graphic>
          </wp:inline>
        </w:drawing>
      </w:r>
    </w:p>
    <w:p w14:paraId="0BB9B5FB" w14:textId="77777777" w:rsidR="00DB7ED0" w:rsidRDefault="00DB7ED0" w:rsidP="00EA1F2B"/>
    <w:p w14:paraId="4F612AB2" w14:textId="77777777" w:rsidR="00DB7ED0" w:rsidRDefault="00DB7ED0" w:rsidP="00EA1F2B"/>
    <w:p w14:paraId="3AE85754" w14:textId="77777777" w:rsidR="00DB7ED0" w:rsidRDefault="00DB7ED0" w:rsidP="00EA1F2B"/>
    <w:p w14:paraId="6D4EA054" w14:textId="77777777" w:rsidR="00DB7ED0" w:rsidRDefault="00DB7ED0" w:rsidP="00EA1F2B"/>
    <w:p w14:paraId="66C35750" w14:textId="77777777" w:rsidR="00DB7ED0" w:rsidRDefault="00DB7ED0" w:rsidP="00DB7ED0"/>
    <w:p w14:paraId="7716A280" w14:textId="4139F045" w:rsidR="00DB7ED0" w:rsidRDefault="00DB7ED0" w:rsidP="00DB7ED0">
      <w:r>
        <w:lastRenderedPageBreak/>
        <w:t>While the Gulf coast braces for another storm, The TEA Firm is dedicated to keeping the residents of South Louisiana and Southeast Texas, up to date with weather developments, and will continue in the weeks and months to come to shed light on the economic, mental health, COVID-19, and other issues that are detrimental to the rebirth of Louisiana and the Gulf coast.</w:t>
      </w:r>
    </w:p>
    <w:p w14:paraId="7DDB8ADD" w14:textId="77777777" w:rsidR="00DB7ED0" w:rsidRDefault="00DB7ED0" w:rsidP="00EA1F2B"/>
    <w:p w14:paraId="56CCE4DB" w14:textId="7C69B1EB" w:rsidR="00090AC9" w:rsidRDefault="00C41719" w:rsidP="00EA1F2B">
      <w:r>
        <w:rPr>
          <w:noProof/>
        </w:rPr>
        <w:drawing>
          <wp:inline distT="0" distB="0" distL="0" distR="0" wp14:anchorId="47DBCFAB" wp14:editId="1401315A">
            <wp:extent cx="2190555" cy="1811443"/>
            <wp:effectExtent l="0" t="0" r="0" b="5080"/>
            <wp:docPr id="22" name="Picture 22" descr="A picture containing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outdoo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18189" cy="1834294"/>
                    </a:xfrm>
                    <a:prstGeom prst="rect">
                      <a:avLst/>
                    </a:prstGeom>
                  </pic:spPr>
                </pic:pic>
              </a:graphicData>
            </a:graphic>
          </wp:inline>
        </w:drawing>
      </w:r>
      <w:r>
        <w:rPr>
          <w:noProof/>
        </w:rPr>
        <w:drawing>
          <wp:inline distT="0" distB="0" distL="0" distR="0" wp14:anchorId="6EB258A7" wp14:editId="787F242A">
            <wp:extent cx="2717800" cy="1811867"/>
            <wp:effectExtent l="0" t="0" r="0" b="4445"/>
            <wp:docPr id="23" name="Picture 23" descr="A picture containing building,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building, outdoor, sky&#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30025" cy="1820017"/>
                    </a:xfrm>
                    <a:prstGeom prst="rect">
                      <a:avLst/>
                    </a:prstGeom>
                  </pic:spPr>
                </pic:pic>
              </a:graphicData>
            </a:graphic>
          </wp:inline>
        </w:drawing>
      </w:r>
      <w:r>
        <w:rPr>
          <w:noProof/>
        </w:rPr>
        <w:drawing>
          <wp:inline distT="0" distB="0" distL="0" distR="0" wp14:anchorId="39B982FC" wp14:editId="7C6A66C5">
            <wp:extent cx="3378518" cy="2252345"/>
            <wp:effectExtent l="0" t="0" r="0" b="0"/>
            <wp:docPr id="24" name="Picture 24" descr="A tall building with many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tall building with many windows&#10;&#10;Description automatically generated with low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19586" cy="2279724"/>
                    </a:xfrm>
                    <a:prstGeom prst="rect">
                      <a:avLst/>
                    </a:prstGeom>
                  </pic:spPr>
                </pic:pic>
              </a:graphicData>
            </a:graphic>
          </wp:inline>
        </w:drawing>
      </w:r>
      <w:r w:rsidR="009F5AB2">
        <w:rPr>
          <w:noProof/>
        </w:rPr>
        <w:drawing>
          <wp:inline distT="0" distB="0" distL="0" distR="0" wp14:anchorId="6758DD37" wp14:editId="768BA817">
            <wp:extent cx="2236189" cy="1675562"/>
            <wp:effectExtent l="953" t="0" r="317" b="318"/>
            <wp:docPr id="4" name="Picture 4" descr="A picture containing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building&#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rot="16200000">
                      <a:off x="0" y="0"/>
                      <a:ext cx="2397094" cy="1796127"/>
                    </a:xfrm>
                    <a:prstGeom prst="rect">
                      <a:avLst/>
                    </a:prstGeom>
                  </pic:spPr>
                </pic:pic>
              </a:graphicData>
            </a:graphic>
          </wp:inline>
        </w:drawing>
      </w:r>
    </w:p>
    <w:p w14:paraId="7D158C3C" w14:textId="77777777" w:rsidR="00090AC9" w:rsidRDefault="00090AC9" w:rsidP="00090AC9">
      <w:pPr>
        <w:spacing w:after="0" w:line="240" w:lineRule="auto"/>
        <w:jc w:val="center"/>
        <w:rPr>
          <w:sz w:val="18"/>
          <w:szCs w:val="18"/>
        </w:rPr>
      </w:pPr>
      <w:r w:rsidRPr="00090AC9">
        <w:rPr>
          <w:sz w:val="18"/>
          <w:szCs w:val="18"/>
        </w:rPr>
        <w:t>© 2020,2021 Lake Charles, one year after Hurricane Laura</w:t>
      </w:r>
    </w:p>
    <w:p w14:paraId="404130D8" w14:textId="4B790730" w:rsidR="00090AC9" w:rsidRPr="00090AC9" w:rsidRDefault="00090AC9" w:rsidP="00090AC9">
      <w:pPr>
        <w:spacing w:after="0" w:line="240" w:lineRule="auto"/>
        <w:jc w:val="center"/>
        <w:rPr>
          <w:sz w:val="18"/>
          <w:szCs w:val="18"/>
        </w:rPr>
      </w:pPr>
      <w:r w:rsidRPr="00090AC9">
        <w:rPr>
          <w:sz w:val="18"/>
          <w:szCs w:val="18"/>
        </w:rPr>
        <w:t>PHOTOS by Tracy E. Antoine Photography</w:t>
      </w:r>
    </w:p>
    <w:p w14:paraId="4CA696EE" w14:textId="77777777" w:rsidR="00090AC9" w:rsidRPr="00090AC9" w:rsidRDefault="00090AC9" w:rsidP="00EA1F2B">
      <w:pPr>
        <w:rPr>
          <w:sz w:val="18"/>
          <w:szCs w:val="18"/>
        </w:rPr>
      </w:pPr>
    </w:p>
    <w:p w14:paraId="491018DD" w14:textId="0996B380" w:rsidR="006F571A" w:rsidRDefault="006F571A"/>
    <w:p w14:paraId="7570E779" w14:textId="6182B7E2" w:rsidR="006F571A" w:rsidRDefault="006F571A">
      <w:r>
        <w:t xml:space="preserve">For more Stories that Matter, visit </w:t>
      </w:r>
      <w:hyperlink r:id="rId23" w:history="1">
        <w:r w:rsidRPr="008B0DD6">
          <w:rPr>
            <w:rStyle w:val="Hyperlink"/>
          </w:rPr>
          <w:t>www.tracyeantoine.wordpress.com</w:t>
        </w:r>
      </w:hyperlink>
      <w:r>
        <w:t xml:space="preserve"> </w:t>
      </w:r>
    </w:p>
    <w:sectPr w:rsidR="006F571A">
      <w:footerReference w:type="default" r:id="rId24"/>
      <w:pgSz w:w="12240" w:h="15840"/>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DD7AA" w14:textId="77777777" w:rsidR="00545115" w:rsidRDefault="00545115">
      <w:pPr>
        <w:spacing w:after="0" w:line="240" w:lineRule="auto"/>
      </w:pPr>
      <w:r>
        <w:separator/>
      </w:r>
    </w:p>
  </w:endnote>
  <w:endnote w:type="continuationSeparator" w:id="0">
    <w:p w14:paraId="0286E0E2" w14:textId="77777777" w:rsidR="00545115" w:rsidRDefault="00545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852419"/>
      <w:docPartObj>
        <w:docPartGallery w:val="Page Numbers (Bottom of Page)"/>
        <w:docPartUnique/>
      </w:docPartObj>
    </w:sdtPr>
    <w:sdtEndPr>
      <w:rPr>
        <w:noProof/>
      </w:rPr>
    </w:sdtEndPr>
    <w:sdtContent>
      <w:p w14:paraId="64700E08" w14:textId="77777777" w:rsidR="00524388" w:rsidRDefault="000A66FD">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930D6" w14:textId="77777777" w:rsidR="00545115" w:rsidRDefault="00545115">
      <w:pPr>
        <w:spacing w:after="0" w:line="240" w:lineRule="auto"/>
      </w:pPr>
      <w:r>
        <w:separator/>
      </w:r>
    </w:p>
  </w:footnote>
  <w:footnote w:type="continuationSeparator" w:id="0">
    <w:p w14:paraId="4850041E" w14:textId="77777777" w:rsidR="00545115" w:rsidRDefault="005451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0"/>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F2B"/>
    <w:rsid w:val="00090AC9"/>
    <w:rsid w:val="000A66FD"/>
    <w:rsid w:val="003262FF"/>
    <w:rsid w:val="003F31CF"/>
    <w:rsid w:val="00524388"/>
    <w:rsid w:val="00545115"/>
    <w:rsid w:val="006F571A"/>
    <w:rsid w:val="009F5AB2"/>
    <w:rsid w:val="00BB58E9"/>
    <w:rsid w:val="00C41719"/>
    <w:rsid w:val="00DB7ED0"/>
    <w:rsid w:val="00E73AC0"/>
    <w:rsid w:val="00EA1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097B6"/>
  <w15:chartTrackingRefBased/>
  <w15:docId w15:val="{268942F2-42DC-B54C-A6B5-28DB38D34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unhideWhenUsed/>
    <w:rsid w:val="006F571A"/>
    <w:rPr>
      <w:color w:val="34B6C3" w:themeColor="hyperlink"/>
      <w:u w:val="single"/>
    </w:rPr>
  </w:style>
  <w:style w:type="character" w:styleId="UnresolvedMention">
    <w:name w:val="Unresolved Mention"/>
    <w:basedOn w:val="DefaultParagraphFont"/>
    <w:uiPriority w:val="99"/>
    <w:semiHidden/>
    <w:unhideWhenUsed/>
    <w:rsid w:val="006F57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www.tracyeantoine.wordpress.com" TargetMode="Externa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racyeurekaantoine/Library/Containers/com.microsoft.Word/Data/Library/Application%20Support/Microsoft/Office/16.0/DTS/en-US%7b244B1714-5744-A946-BD13-E803CA79F2CB%7d/%7bD5584C7E-4966-7242-967B-2EA2B426C53A%7dtf10002069.dotx" TargetMode="Externa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Write a Journal.dotx</Template>
  <TotalTime>67</TotalTime>
  <Pages>4</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Tracy Antoine</cp:lastModifiedBy>
  <cp:revision>1</cp:revision>
  <dcterms:created xsi:type="dcterms:W3CDTF">2021-08-27T17:20:00Z</dcterms:created>
  <dcterms:modified xsi:type="dcterms:W3CDTF">2021-08-27T18:33:00Z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TF10002001</vt:lpwstr>
  </property>
</Properties>
</file>